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36F1" w:rsidRPr="00D936F1" w:rsidRDefault="00D936F1" w:rsidP="00D936F1">
      <w:pPr>
        <w:jc w:val="center"/>
        <w:rPr>
          <w:rFonts w:ascii="Open Sans Condensed Light" w:hAnsi="Open Sans Condensed Light" w:cs="Open Sans Condensed Light"/>
          <w:b/>
          <w:bCs/>
          <w:sz w:val="32"/>
          <w:szCs w:val="32"/>
        </w:rPr>
      </w:pPr>
      <w:r w:rsidRPr="00D936F1">
        <w:rPr>
          <w:rFonts w:ascii="Open Sans Condensed Light" w:hAnsi="Open Sans Condensed Light" w:cs="Open Sans Condensed Light"/>
          <w:b/>
          <w:bCs/>
          <w:sz w:val="32"/>
          <w:szCs w:val="32"/>
        </w:rPr>
        <w:t>DONATION FORM</w:t>
      </w:r>
    </w:p>
    <w:tbl>
      <w:tblPr>
        <w:tblStyle w:val="TableGrid"/>
        <w:tblpPr w:leftFromText="187" w:rightFromText="187" w:vertAnchor="text" w:horzAnchor="page" w:tblpX="2781" w:tblpY="-137"/>
        <w:tblOverlap w:val="never"/>
        <w:tblW w:w="46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190"/>
        <w:gridCol w:w="68"/>
        <w:gridCol w:w="589"/>
        <w:gridCol w:w="961"/>
        <w:gridCol w:w="107"/>
        <w:gridCol w:w="467"/>
        <w:gridCol w:w="847"/>
        <w:gridCol w:w="561"/>
        <w:gridCol w:w="699"/>
        <w:gridCol w:w="2887"/>
      </w:tblGrid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1621259925"/>
            <w:placeholder>
              <w:docPart w:val="07B0D9F9540A404B966E2F9EE394C091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First Name</w:t>
                </w:r>
              </w:p>
            </w:tc>
          </w:sdtContent>
        </w:sdt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-1470592894"/>
            <w:placeholder>
              <w:docPart w:val="387833EE372C2A46B6B232BF83BB196D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Last Name</w:t>
                </w:r>
              </w:p>
            </w:tc>
          </w:sdtContent>
        </w:sdt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572943512"/>
            <w:placeholder>
              <w:docPart w:val="EDF2539104B12C44B9EC9D5BE677A882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Address</w:t>
                </w:r>
              </w:p>
            </w:tc>
          </w:sdtContent>
        </w:sdt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-521243642"/>
            <w:placeholder>
              <w:docPart w:val="F15AF7A518595E4FB81F42358332A4BF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City/State/Zip</w:t>
                </w:r>
              </w:p>
            </w:tc>
          </w:sdtContent>
        </w:sdt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83577009"/>
            <w:placeholder>
              <w:docPart w:val="9574698BEE731B4BB7977B92758DC880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Home Phone</w:t>
                </w:r>
              </w:p>
            </w:tc>
          </w:sdtContent>
        </w:sdt>
        <w:tc>
          <w:tcPr>
            <w:tcW w:w="1700" w:type="pct"/>
            <w:gridSpan w:val="5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  <w:sdt>
          <w:sdtPr>
            <w:rPr>
              <w:rFonts w:ascii="Open Sans Condensed Light" w:hAnsi="Open Sans Condensed Light" w:cs="Open Sans Condensed Light"/>
            </w:rPr>
            <w:id w:val="-1074967882"/>
            <w:placeholder>
              <w:docPart w:val="4ED72E2DA0E0794CA0845EBD29C472A4"/>
            </w:placeholder>
            <w:temporary/>
            <w:showingPlcHdr/>
            <w15:appearance w15:val="hidden"/>
          </w:sdtPr>
          <w:sdtContent>
            <w:tc>
              <w:tcPr>
                <w:tcW w:w="721" w:type="pct"/>
                <w:gridSpan w:val="2"/>
                <w:vAlign w:val="bottom"/>
              </w:tcPr>
              <w:p w:rsidR="009A3564" w:rsidRPr="00D936F1" w:rsidRDefault="009A3564" w:rsidP="00D936F1">
                <w:pPr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Cell Phone</w:t>
                </w:r>
              </w:p>
            </w:tc>
          </w:sdtContent>
        </w:sdt>
        <w:tc>
          <w:tcPr>
            <w:tcW w:w="1652" w:type="pct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tc>
          <w:tcPr>
            <w:tcW w:w="927" w:type="pct"/>
            <w:gridSpan w:val="3"/>
            <w:vAlign w:val="bottom"/>
          </w:tcPr>
          <w:p w:rsidR="00D936F1" w:rsidRPr="00D936F1" w:rsidRDefault="00D936F1" w:rsidP="00D936F1">
            <w:pPr>
              <w:spacing w:before="24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Email</w:t>
            </w:r>
          </w:p>
        </w:tc>
        <w:tc>
          <w:tcPr>
            <w:tcW w:w="1700" w:type="pct"/>
            <w:gridSpan w:val="5"/>
            <w:tcBorders>
              <w:bottom w:val="single" w:sz="4" w:space="0" w:color="auto"/>
            </w:tcBorders>
            <w:vAlign w:val="bottom"/>
          </w:tcPr>
          <w:p w:rsidR="00D936F1" w:rsidRPr="00D936F1" w:rsidRDefault="00D936F1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  <w:tc>
          <w:tcPr>
            <w:tcW w:w="721" w:type="pct"/>
            <w:gridSpan w:val="2"/>
            <w:vAlign w:val="bottom"/>
          </w:tcPr>
          <w:p w:rsidR="00D936F1" w:rsidRPr="00D936F1" w:rsidRDefault="00D936F1" w:rsidP="00D936F1">
            <w:pPr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Website</w:t>
            </w:r>
          </w:p>
        </w:tc>
        <w:tc>
          <w:tcPr>
            <w:tcW w:w="1652" w:type="pct"/>
            <w:tcBorders>
              <w:bottom w:val="single" w:sz="4" w:space="0" w:color="auto"/>
            </w:tcBorders>
            <w:vAlign w:val="bottom"/>
          </w:tcPr>
          <w:p w:rsidR="00D936F1" w:rsidRPr="00D936F1" w:rsidRDefault="00D936F1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tc>
          <w:tcPr>
            <w:tcW w:w="927" w:type="pct"/>
            <w:gridSpan w:val="3"/>
            <w:vAlign w:val="bottom"/>
          </w:tcPr>
          <w:p w:rsidR="009A3564" w:rsidRPr="00D936F1" w:rsidRDefault="00D936F1" w:rsidP="00D936F1">
            <w:pPr>
              <w:spacing w:before="24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Social Media Handles</w:t>
            </w:r>
          </w:p>
        </w:tc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:rsidR="009A3564" w:rsidRPr="00D936F1" w:rsidRDefault="009A3564" w:rsidP="00D936F1">
            <w:pPr>
              <w:ind w:left="-20"/>
              <w:rPr>
                <w:rFonts w:ascii="Open Sans Condensed Light" w:hAnsi="Open Sans Condensed Light" w:cs="Open Sans Condensed Light"/>
                <w:b/>
                <w:sz w:val="8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71858239"/>
            <w:placeholder>
              <w:docPart w:val="200D32955E476D41962C5D725398FF41"/>
            </w:placeholder>
            <w:temporary/>
            <w:showingPlcHdr/>
            <w15:appearance w15:val="hidden"/>
          </w:sdtPr>
          <w:sdtContent>
            <w:tc>
              <w:tcPr>
                <w:tcW w:w="2948" w:type="pct"/>
                <w:gridSpan w:val="9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Enclosed is my tax-deductible gift of</w:t>
                </w:r>
              </w:p>
            </w:tc>
          </w:sdtContent>
        </w:sdt>
        <w:tc>
          <w:tcPr>
            <w:tcW w:w="2052" w:type="pct"/>
            <w:gridSpan w:val="2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  <w:r w:rsidRPr="00D936F1">
              <w:rPr>
                <w:rFonts w:ascii="Open Sans Condensed Light" w:hAnsi="Open Sans Condensed Light" w:cs="Open Sans Condensed Light"/>
              </w:rPr>
              <w:t>$</w:t>
            </w:r>
          </w:p>
        </w:tc>
      </w:tr>
      <w:tr w:rsidR="00D936F1" w:rsidRPr="00D936F1" w:rsidTr="00D936F1">
        <w:trPr>
          <w:trHeight w:val="576"/>
        </w:trPr>
        <w:sdt>
          <w:sdtPr>
            <w:rPr>
              <w:rFonts w:ascii="Open Sans Condensed Light" w:hAnsi="Open Sans Condensed Light" w:cs="Open Sans Condensed Light"/>
            </w:rPr>
            <w:id w:val="-1529327273"/>
            <w:placeholder>
              <w:docPart w:val="23D79AECE6AD544DA631346868C92711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1"/>
                <w:vAlign w:val="bottom"/>
              </w:tcPr>
              <w:p w:rsidR="009A3564" w:rsidRPr="00D936F1" w:rsidRDefault="009A3564" w:rsidP="00D936F1">
                <w:pPr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I would like my donation applied toward:</w:t>
                </w:r>
              </w:p>
            </w:tc>
          </w:sdtContent>
        </w:sdt>
      </w:tr>
      <w:tr w:rsidR="00D936F1" w:rsidRPr="00D936F1" w:rsidTr="00D936F1">
        <w:tc>
          <w:tcPr>
            <w:tcW w:w="1264" w:type="pct"/>
            <w:gridSpan w:val="4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tc>
          <w:tcPr>
            <w:tcW w:w="3736" w:type="pct"/>
            <w:gridSpan w:val="7"/>
            <w:tcBorders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Luminaria General Operations</w:t>
            </w:r>
          </w:p>
        </w:tc>
      </w:tr>
      <w:tr w:rsidR="00D936F1" w:rsidRPr="00D936F1" w:rsidTr="00D936F1">
        <w:tc>
          <w:tcPr>
            <w:tcW w:w="1264" w:type="pct"/>
            <w:gridSpan w:val="4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  <w:sz w:val="36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tc>
          <w:tcPr>
            <w:tcW w:w="373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Luminaria Contemporary Arts Festival</w:t>
            </w:r>
          </w:p>
        </w:tc>
      </w:tr>
      <w:tr w:rsidR="00D936F1" w:rsidRPr="00D936F1" w:rsidTr="00D936F1">
        <w:tc>
          <w:tcPr>
            <w:tcW w:w="1264" w:type="pct"/>
            <w:gridSpan w:val="4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tc>
          <w:tcPr>
            <w:tcW w:w="373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Luminaria Artist Foundation Grants Program</w:t>
            </w:r>
          </w:p>
        </w:tc>
      </w:tr>
      <w:tr w:rsidR="00D936F1" w:rsidRPr="00D936F1" w:rsidTr="00D936F1">
        <w:tc>
          <w:tcPr>
            <w:tcW w:w="1264" w:type="pct"/>
            <w:gridSpan w:val="4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tc>
          <w:tcPr>
            <w:tcW w:w="373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Luminaria PlaceMaking Program</w:t>
            </w:r>
          </w:p>
        </w:tc>
      </w:tr>
      <w:tr w:rsidR="00D936F1" w:rsidRPr="00D936F1" w:rsidTr="00D936F1">
        <w:tc>
          <w:tcPr>
            <w:tcW w:w="1264" w:type="pct"/>
            <w:gridSpan w:val="4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  <w:sz w:val="36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tc>
          <w:tcPr>
            <w:tcW w:w="373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Other (Please Specify):</w:t>
            </w:r>
          </w:p>
        </w:tc>
      </w:tr>
      <w:tr w:rsidR="00D936F1" w:rsidRPr="00D936F1" w:rsidTr="00D936F1">
        <w:tc>
          <w:tcPr>
            <w:tcW w:w="1875" w:type="pct"/>
            <w:gridSpan w:val="6"/>
            <w:vAlign w:val="bottom"/>
          </w:tcPr>
          <w:p w:rsidR="009A3564" w:rsidRPr="00D936F1" w:rsidRDefault="009A3564" w:rsidP="00D936F1">
            <w:pPr>
              <w:ind w:left="-20"/>
              <w:rPr>
                <w:rFonts w:ascii="Open Sans Condensed Light" w:hAnsi="Open Sans Condensed Light" w:cs="Open Sans Condensed Light"/>
                <w:b/>
                <w:sz w:val="8"/>
              </w:rPr>
            </w:pPr>
          </w:p>
        </w:tc>
        <w:tc>
          <w:tcPr>
            <w:tcW w:w="3125" w:type="pct"/>
            <w:gridSpan w:val="5"/>
            <w:vAlign w:val="bottom"/>
          </w:tcPr>
          <w:p w:rsidR="009A3564" w:rsidRPr="00D936F1" w:rsidRDefault="009A3564" w:rsidP="00D936F1">
            <w:pPr>
              <w:rPr>
                <w:rFonts w:ascii="Open Sans Condensed Light" w:hAnsi="Open Sans Condensed Light" w:cs="Open Sans Condensed Light"/>
                <w:b/>
                <w:sz w:val="8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-134880091"/>
            <w:placeholder>
              <w:docPart w:val="D790C6D089718142A8647CD728AFE958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1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Please make checks, corporate matches, and other donations payable to:</w:t>
                </w:r>
              </w:p>
            </w:tc>
          </w:sdtContent>
        </w:sdt>
      </w:tr>
      <w:tr w:rsidR="00D936F1" w:rsidRPr="00D936F1" w:rsidTr="00D936F1">
        <w:tc>
          <w:tcPr>
            <w:tcW w:w="888" w:type="pct"/>
            <w:gridSpan w:val="2"/>
            <w:vAlign w:val="bottom"/>
          </w:tcPr>
          <w:p w:rsidR="009A3564" w:rsidRPr="00D936F1" w:rsidRDefault="009A3564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</w:p>
        </w:tc>
        <w:tc>
          <w:tcPr>
            <w:tcW w:w="4112" w:type="pct"/>
            <w:gridSpan w:val="9"/>
            <w:tcBorders>
              <w:bottom w:val="single" w:sz="4" w:space="0" w:color="auto"/>
            </w:tcBorders>
            <w:vAlign w:val="bottom"/>
          </w:tcPr>
          <w:p w:rsidR="009A3564" w:rsidRPr="00D936F1" w:rsidRDefault="00D936F1" w:rsidP="00D936F1">
            <w:pPr>
              <w:spacing w:before="120"/>
              <w:ind w:left="-20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Luminaria</w:t>
            </w: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-731467009"/>
            <w:placeholder>
              <w:docPart w:val="BFDF5B661CDB85459054A2EB6086BFB4"/>
            </w:placeholder>
            <w:temporary/>
            <w:showingPlcHdr/>
            <w15:appearance w15:val="hidden"/>
          </w:sdtPr>
          <w:sdtContent>
            <w:tc>
              <w:tcPr>
                <w:tcW w:w="2142" w:type="pct"/>
                <w:gridSpan w:val="7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Gift will be matched by:</w:t>
                </w:r>
              </w:p>
            </w:tc>
          </w:sdtContent>
        </w:sdt>
        <w:tc>
          <w:tcPr>
            <w:tcW w:w="285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-263377769"/>
            <w:placeholder>
              <w:docPart w:val="AEB0FD38A4DFDA4E9DA04A348C89409F"/>
            </w:placeholder>
            <w:temporary/>
            <w15:appearance w15:val="hidden"/>
          </w:sdtPr>
          <w:sdtContent>
            <w:tc>
              <w:tcPr>
                <w:tcW w:w="1814" w:type="pct"/>
                <w:gridSpan w:val="5"/>
                <w:vAlign w:val="bottom"/>
              </w:tcPr>
              <w:p w:rsidR="009A3564" w:rsidRPr="00D936F1" w:rsidRDefault="009A3564" w:rsidP="00D936F1">
                <w:pPr>
                  <w:spacing w:before="240"/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Organization Name</w:t>
                </w:r>
              </w:p>
            </w:tc>
          </w:sdtContent>
        </w:sdt>
        <w:tc>
          <w:tcPr>
            <w:tcW w:w="3186" w:type="pct"/>
            <w:gridSpan w:val="6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sdt>
          <w:sdtPr>
            <w:rPr>
              <w:rFonts w:ascii="Open Sans Condensed Light" w:hAnsi="Open Sans Condensed Light" w:cs="Open Sans Condensed Light"/>
            </w:rPr>
            <w:id w:val="512271700"/>
            <w:placeholder>
              <w:docPart w:val="9F633DED82BD3B44AA7B5B27E9E4D920"/>
            </w:placeholder>
            <w:temporary/>
            <w:showingPlcHdr/>
            <w15:appearance w15:val="hidden"/>
          </w:sdtPr>
          <w:sdtContent>
            <w:tc>
              <w:tcPr>
                <w:tcW w:w="927" w:type="pct"/>
                <w:gridSpan w:val="3"/>
                <w:vAlign w:val="bottom"/>
              </w:tcPr>
              <w:p w:rsidR="009A3564" w:rsidRPr="00D936F1" w:rsidRDefault="009A3564" w:rsidP="00D936F1">
                <w:pPr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Branding/Logo</w:t>
                </w:r>
              </w:p>
            </w:tc>
          </w:sdtContent>
        </w:sdt>
        <w:tc>
          <w:tcPr>
            <w:tcW w:w="4073" w:type="pct"/>
            <w:gridSpan w:val="8"/>
            <w:tcBorders>
              <w:bottom w:val="single" w:sz="4" w:space="0" w:color="auto"/>
            </w:tcBorders>
            <w:vAlign w:val="bottom"/>
          </w:tcPr>
          <w:p w:rsidR="009A3564" w:rsidRPr="00D936F1" w:rsidRDefault="009A3564" w:rsidP="00D936F1">
            <w:pPr>
              <w:spacing w:before="240"/>
              <w:rPr>
                <w:rFonts w:ascii="Open Sans Condensed Light" w:hAnsi="Open Sans Condensed Light" w:cs="Open Sans Condensed Light"/>
              </w:rPr>
            </w:pPr>
          </w:p>
        </w:tc>
      </w:tr>
      <w:tr w:rsidR="00D936F1" w:rsidRPr="00D936F1" w:rsidTr="00D936F1">
        <w:tc>
          <w:tcPr>
            <w:tcW w:w="779" w:type="pct"/>
            <w:vAlign w:val="bottom"/>
          </w:tcPr>
          <w:p w:rsidR="009A3564" w:rsidRPr="00D936F1" w:rsidRDefault="009A3564" w:rsidP="00D936F1">
            <w:pPr>
              <w:spacing w:before="480"/>
              <w:ind w:left="-20"/>
              <w:rPr>
                <w:rFonts w:ascii="Open Sans Condensed Light" w:hAnsi="Open Sans Condensed Light" w:cs="Open Sans Condensed Light"/>
              </w:rPr>
            </w:pPr>
            <w:r w:rsidRPr="00D936F1">
              <w:rPr>
                <w:rFonts w:ascii="Open Sans Condensed Light" w:hAnsi="Open Sans Condensed Light" w:cs="Open Sans Condensed Light"/>
                <w:sz w:val="36"/>
              </w:rPr>
              <w:sym w:font="Wingdings 2" w:char="F0A3"/>
            </w:r>
          </w:p>
        </w:tc>
        <w:sdt>
          <w:sdtPr>
            <w:rPr>
              <w:rFonts w:ascii="Open Sans Condensed Light" w:hAnsi="Open Sans Condensed Light" w:cs="Open Sans Condensed Light"/>
            </w:rPr>
            <w:id w:val="-1206873993"/>
            <w:placeholder>
              <w:docPart w:val="E484C57CF4231F41BE1026AB22FE7B95"/>
            </w:placeholder>
            <w:temporary/>
            <w:showingPlcHdr/>
            <w15:appearance w15:val="hidden"/>
          </w:sdtPr>
          <w:sdtContent>
            <w:tc>
              <w:tcPr>
                <w:tcW w:w="4221" w:type="pct"/>
                <w:gridSpan w:val="10"/>
                <w:vAlign w:val="bottom"/>
              </w:tcPr>
              <w:p w:rsidR="009A3564" w:rsidRPr="00D936F1" w:rsidRDefault="009A3564" w:rsidP="00D936F1">
                <w:pPr>
                  <w:ind w:left="-20"/>
                  <w:rPr>
                    <w:rFonts w:ascii="Open Sans Condensed Light" w:hAnsi="Open Sans Condensed Light" w:cs="Open Sans Condensed Light"/>
                  </w:rPr>
                </w:pPr>
                <w:r w:rsidRPr="00D936F1">
                  <w:rPr>
                    <w:rFonts w:ascii="Open Sans Condensed Light" w:hAnsi="Open Sans Condensed Light" w:cs="Open Sans Condensed Light"/>
                  </w:rPr>
                  <w:t>Please keep my donation confidential</w:t>
                </w:r>
              </w:p>
            </w:tc>
          </w:sdtContent>
        </w:sdt>
      </w:tr>
    </w:tbl>
    <w:p w:rsidR="00C9238F" w:rsidRPr="00D936F1" w:rsidRDefault="00C9238F" w:rsidP="00AF6BFE">
      <w:pPr>
        <w:pStyle w:val="NoSpacing"/>
        <w:rPr>
          <w:rFonts w:ascii="Open Sans Condensed Light" w:hAnsi="Open Sans Condensed Light" w:cs="Open Sans Condensed Light"/>
        </w:rPr>
      </w:pPr>
    </w:p>
    <w:p w:rsidR="009A3564" w:rsidRPr="00D936F1" w:rsidRDefault="009A3564" w:rsidP="00AF6BFE">
      <w:pPr>
        <w:pStyle w:val="NoSpacing"/>
        <w:rPr>
          <w:rFonts w:ascii="Open Sans Condensed Light" w:hAnsi="Open Sans Condensed Light" w:cs="Open Sans Condensed Light"/>
        </w:rPr>
      </w:pPr>
    </w:p>
    <w:p w:rsidR="009A3564" w:rsidRPr="00D936F1" w:rsidRDefault="009A3564" w:rsidP="00AF6BFE">
      <w:pPr>
        <w:pStyle w:val="NoSpacing"/>
        <w:rPr>
          <w:rFonts w:ascii="Open Sans Condensed Light" w:hAnsi="Open Sans Condensed Light" w:cs="Open Sans Condensed Light"/>
        </w:rPr>
      </w:pPr>
    </w:p>
    <w:p w:rsidR="009A3564" w:rsidRPr="00D936F1" w:rsidRDefault="009A3564" w:rsidP="00AF6BFE">
      <w:pPr>
        <w:pStyle w:val="NoSpacing"/>
        <w:rPr>
          <w:rFonts w:ascii="Open Sans Condensed Light" w:hAnsi="Open Sans Condensed Light" w:cs="Open Sans Condensed Light"/>
        </w:rPr>
      </w:pPr>
    </w:p>
    <w:p w:rsidR="009A3564" w:rsidRPr="00D936F1" w:rsidRDefault="009A3564" w:rsidP="00AF6BFE">
      <w:pPr>
        <w:pStyle w:val="NoSpacing"/>
        <w:rPr>
          <w:rFonts w:ascii="Open Sans Condensed Light" w:hAnsi="Open Sans Condensed Light" w:cs="Open Sans Condensed Light"/>
        </w:rPr>
      </w:pPr>
    </w:p>
    <w:sectPr w:rsidR="009A3564" w:rsidRPr="00D936F1" w:rsidSect="00D936F1">
      <w:headerReference w:type="default" r:id="rId10"/>
      <w:pgSz w:w="12240" w:h="15840"/>
      <w:pgMar w:top="158" w:right="1440" w:bottom="1008" w:left="1440" w:header="54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60C4" w:rsidRDefault="009460C4" w:rsidP="00C9238F">
      <w:pPr>
        <w:spacing w:after="0" w:line="240" w:lineRule="auto"/>
      </w:pPr>
      <w:r>
        <w:separator/>
      </w:r>
    </w:p>
  </w:endnote>
  <w:endnote w:type="continuationSeparator" w:id="0">
    <w:p w:rsidR="009460C4" w:rsidRDefault="009460C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56DDDE-3A14-1E48-B8EE-B1902BF7D5AF}"/>
    <w:embedBold r:id="rId2" w:fontKey="{914BF0FE-1321-E742-A578-BF65766AFF42}"/>
    <w:embedItalic r:id="rId3" w:fontKey="{1131C5E0-ACF8-C641-8A4C-DBECBC64C97F}"/>
    <w:embedBoldItalic r:id="rId4" w:fontKey="{7FF30246-107F-B945-BD18-F727B2F0447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2B4B9739-5736-D143-889F-717FA9CBF1D4}"/>
    <w:embedBold r:id="rId6" w:fontKey="{5A041B68-3B31-0745-8E37-2DA256C71AA9}"/>
    <w:embedItalic r:id="rId7" w:fontKey="{E0BDF121-6E15-6C44-BB84-E8493A83D85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C6793FFA-C71A-FD4E-B7FC-0B88EED6D9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EDF73D6F-204B-B44A-B449-F3282B76FF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68AD436C-2871-364B-A9C1-17618C9BB4D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39D14BA0-C6C8-A049-A64D-A1E4091F9E4A}"/>
    <w:embedBold r:id="rId12" w:fontKey="{2593083D-F531-5D48-8D93-56969A65EFBA}"/>
    <w:embedItalic r:id="rId13" w:fontKey="{9DCE664A-5396-D34F-8C75-D18D58CD34F8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175C0A9E-CD67-0147-8C1F-76C1A31D09A6}"/>
  </w:font>
  <w:font w:name="Open Sans Condensed Light">
    <w:altName w:val="Open San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5" w:fontKey="{0341BCA4-B05B-0148-9D25-A9BEDCEA7250}"/>
    <w:embedBold r:id="rId16" w:fontKey="{4A5DCF2E-6747-6342-81DC-45724FBE8CF2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7" w:fontKey="{9E0354AC-2706-D54E-AF68-F5106B90F86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60C4" w:rsidRDefault="009460C4" w:rsidP="00C9238F">
      <w:pPr>
        <w:spacing w:after="0" w:line="240" w:lineRule="auto"/>
      </w:pPr>
      <w:r>
        <w:separator/>
      </w:r>
    </w:p>
  </w:footnote>
  <w:footnote w:type="continuationSeparator" w:id="0">
    <w:p w:rsidR="009460C4" w:rsidRDefault="009460C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3564" w:rsidRDefault="002C6FA7" w:rsidP="00D936F1">
    <w:pPr>
      <w:pStyle w:val="Header"/>
      <w:ind w:left="-1080"/>
    </w:pPr>
    <w:r w:rsidRPr="000D77A6">
      <mc:AlternateContent>
        <mc:Choice Requires="wps">
          <w:drawing>
            <wp:anchor distT="0" distB="0" distL="114300" distR="114300" simplePos="0" relativeHeight="251659264" behindDoc="1" locked="0" layoutInCell="1" allowOverlap="1" wp14:anchorId="70E4AC9A" wp14:editId="0FBE849D">
              <wp:simplePos x="0" y="0"/>
              <wp:positionH relativeFrom="column">
                <wp:posOffset>-654050</wp:posOffset>
              </wp:positionH>
              <wp:positionV relativeFrom="paragraph">
                <wp:posOffset>2616200</wp:posOffset>
              </wp:positionV>
              <wp:extent cx="1320800" cy="3759200"/>
              <wp:effectExtent l="0" t="0" r="0" b="0"/>
              <wp:wrapTight wrapText="bothSides">
                <wp:wrapPolygon edited="0">
                  <wp:start x="1038" y="73"/>
                  <wp:lineTo x="1038" y="21454"/>
                  <wp:lineTo x="20354" y="21454"/>
                  <wp:lineTo x="20354" y="73"/>
                  <wp:lineTo x="1038" y="73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0800" cy="375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891D44"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Phil Har</w:t>
                          </w: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d</w:t>
                          </w:r>
                          <w:r w:rsidRPr="00891D44"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berger</w:t>
                          </w:r>
                        </w:p>
                        <w:p w:rsidR="00F715F9" w:rsidRDefault="00F715F9" w:rsidP="009A3564">
                          <w:pPr>
                            <w:spacing w:after="0" w:line="240" w:lineRule="auto"/>
                            <w:ind w:right="1260"/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69419C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Founder</w:t>
                          </w:r>
                        </w:p>
                        <w:p w:rsidR="009A3564" w:rsidRPr="00D97C82" w:rsidRDefault="009A3564" w:rsidP="009A3564">
                          <w:pPr>
                            <w:spacing w:after="0" w:line="240" w:lineRule="auto"/>
                            <w:ind w:right="1260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Eric Rodriguez</w:t>
                          </w:r>
                        </w:p>
                        <w:p w:rsidR="00F715F9" w:rsidRPr="00D97C82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69419C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Chair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Stuart Allen</w:t>
                          </w:r>
                        </w:p>
                        <w:p w:rsidR="00F715F9" w:rsidRPr="00D97C82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69419C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Vice Chair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Jane Jackson Lewis</w:t>
                          </w:r>
                        </w:p>
                        <w:p w:rsidR="00F715F9" w:rsidRPr="00D97C82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69419C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Treasurer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Rebecca Gonzalez</w:t>
                          </w:r>
                        </w:p>
                        <w:p w:rsidR="00F715F9" w:rsidRPr="00D97C82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69419C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Secretary 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 xml:space="preserve">Laura August 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Keith Conklin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Eric Michael Garza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52668B"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Cari Hill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Dr. Angelika Jansen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Paul Martin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Chris Nwabueze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  <w:p w:rsidR="00F715F9" w:rsidRDefault="002C6FA7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>Yadhira</w:t>
                          </w:r>
                          <w:proofErr w:type="spellEnd"/>
                          <w:r>
                            <w:rPr>
                              <w:rFonts w:ascii="Helvetica" w:hAnsi="Helvetica"/>
                              <w:b/>
                              <w:color w:val="A6A6A6" w:themeColor="background1" w:themeShade="A6"/>
                              <w:sz w:val="14"/>
                              <w:szCs w:val="14"/>
                            </w:rPr>
                            <w:t xml:space="preserve"> Lozano</w:t>
                          </w:r>
                        </w:p>
                        <w:p w:rsidR="00F715F9" w:rsidRPr="0052668B" w:rsidRDefault="00F715F9" w:rsidP="009A3564">
                          <w:pPr>
                            <w:spacing w:after="0" w:line="240" w:lineRule="auto"/>
                            <w:rPr>
                              <w:rFonts w:ascii="Helvetica" w:hAnsi="Helvetica"/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  <w:r w:rsidRPr="0052668B">
                            <w:rPr>
                              <w:rFonts w:ascii="Helvetica" w:hAnsi="Helvetica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>Executive Director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4AC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1.5pt;margin-top:206pt;width:104pt;height:29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" filled="f" stroked="f">
              <v:textbox>
                <w:txbxContent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891D44"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Phil Har</w:t>
                    </w: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d</w:t>
                    </w:r>
                    <w:r w:rsidRPr="00891D44"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berger</w:t>
                    </w:r>
                  </w:p>
                  <w:p w:rsidR="00F715F9" w:rsidRDefault="00F715F9" w:rsidP="009A3564">
                    <w:pPr>
                      <w:spacing w:after="0" w:line="240" w:lineRule="auto"/>
                      <w:ind w:right="1260"/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69419C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Founder</w:t>
                    </w:r>
                  </w:p>
                  <w:p w:rsidR="009A3564" w:rsidRPr="00D97C82" w:rsidRDefault="009A3564" w:rsidP="009A3564">
                    <w:pPr>
                      <w:spacing w:after="0" w:line="240" w:lineRule="auto"/>
                      <w:ind w:right="1260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Eric Rodriguez</w:t>
                    </w:r>
                  </w:p>
                  <w:p w:rsidR="00F715F9" w:rsidRPr="00D97C82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69419C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Chair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Stuart Allen</w:t>
                    </w:r>
                  </w:p>
                  <w:p w:rsidR="00F715F9" w:rsidRPr="00D97C82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69419C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Vice Chair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Jane Jackson Lewis</w:t>
                    </w:r>
                  </w:p>
                  <w:p w:rsidR="00F715F9" w:rsidRPr="00D97C82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69419C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Treasurer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Rebecca Gonzalez</w:t>
                    </w:r>
                  </w:p>
                  <w:p w:rsidR="00F715F9" w:rsidRPr="00D97C82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69419C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Secretary 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 xml:space="preserve">Laura August 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Keith Conklin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Eric Michael Garza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52668B"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Cari Hill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Dr. Angelika Jansen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Paul Martin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Chris Nwabueze</w:t>
                    </w:r>
                  </w:p>
                  <w:p w:rsidR="009A3564" w:rsidRDefault="009A3564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  <w:p w:rsidR="00F715F9" w:rsidRDefault="002C6FA7" w:rsidP="009A3564">
                    <w:pPr>
                      <w:spacing w:after="0" w:line="240" w:lineRule="auto"/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>Yadhira</w:t>
                    </w:r>
                    <w:proofErr w:type="spellEnd"/>
                    <w:r>
                      <w:rPr>
                        <w:rFonts w:ascii="Helvetica" w:hAnsi="Helvetica"/>
                        <w:b/>
                        <w:color w:val="A6A6A6" w:themeColor="background1" w:themeShade="A6"/>
                        <w:sz w:val="14"/>
                        <w:szCs w:val="14"/>
                      </w:rPr>
                      <w:t xml:space="preserve"> Lozano</w:t>
                    </w:r>
                  </w:p>
                  <w:p w:rsidR="00F715F9" w:rsidRPr="0052668B" w:rsidRDefault="00F715F9" w:rsidP="009A3564">
                    <w:pPr>
                      <w:spacing w:after="0" w:line="240" w:lineRule="auto"/>
                      <w:rPr>
                        <w:rFonts w:ascii="Helvetica" w:hAnsi="Helvetica"/>
                        <w:color w:val="A6A6A6" w:themeColor="background1" w:themeShade="A6"/>
                        <w:sz w:val="14"/>
                        <w:szCs w:val="14"/>
                      </w:rPr>
                    </w:pPr>
                    <w:r w:rsidRPr="0052668B">
                      <w:rPr>
                        <w:rFonts w:ascii="Helvetica" w:hAnsi="Helvetica"/>
                        <w:i/>
                        <w:color w:val="A6A6A6" w:themeColor="background1" w:themeShade="A6"/>
                        <w:sz w:val="14"/>
                        <w:szCs w:val="14"/>
                      </w:rPr>
                      <w:t>Executive Director 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-679450</wp:posOffset>
              </wp:positionH>
              <wp:positionV relativeFrom="paragraph">
                <wp:posOffset>1403350</wp:posOffset>
              </wp:positionV>
              <wp:extent cx="914400" cy="1257300"/>
              <wp:effectExtent l="0" t="0" r="0" b="0"/>
              <wp:wrapTight wrapText="bothSides">
                <wp:wrapPolygon edited="0">
                  <wp:start x="0" y="0"/>
                  <wp:lineTo x="0" y="21382"/>
                  <wp:lineTo x="21350" y="21382"/>
                  <wp:lineTo x="21350" y="0"/>
                  <wp:lineTo x="0" y="0"/>
                </wp:wrapPolygon>
              </wp:wrapTight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257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3564" w:rsidRPr="009A3564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9A3564">
                              <w:rPr>
                                <w:rStyle w:val="Hyperlink"/>
                                <w:rFonts w:ascii="Open Sans Condensed Light" w:hAnsi="Open Sans Condensed Light" w:cs="Open Sans Condensed Light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Admin@LuminariaSA.org</w:t>
                            </w:r>
                          </w:hyperlink>
                        </w:p>
                        <w:p w:rsidR="009A3564" w:rsidRPr="002C6FA7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sz w:val="10"/>
                              <w:szCs w:val="10"/>
                            </w:rPr>
                          </w:pPr>
                        </w:p>
                        <w:p w:rsidR="009A3564" w:rsidRPr="009A3564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</w:pPr>
                          <w:r w:rsidRPr="009A3564"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  <w:t>PO Box 120188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</w:pPr>
                          <w:r w:rsidRPr="009A3564"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  <w:t>San Antonio Texas 782</w:t>
                          </w:r>
                          <w:r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9A3564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 Condensed Light" w:hAnsi="Open Sans Condensed Light" w:cs="Open Sans Condensed Light"/>
                              <w:sz w:val="20"/>
                              <w:szCs w:val="20"/>
                            </w:rPr>
                            <w:t>210.721.1670</w:t>
                          </w:r>
                        </w:p>
                        <w:p w:rsidR="009A3564" w:rsidRPr="002C6FA7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sz w:val="10"/>
                              <w:szCs w:val="10"/>
                            </w:rPr>
                          </w:pPr>
                        </w:p>
                        <w:p w:rsidR="009A3564" w:rsidRPr="009A3564" w:rsidRDefault="009A3564" w:rsidP="009A3564">
                          <w:pPr>
                            <w:spacing w:after="0" w:line="240" w:lineRule="auto"/>
                            <w:ind w:right="-660"/>
                            <w:rPr>
                              <w:rFonts w:ascii="Open Sans Condensed Light" w:hAnsi="Open Sans Condensed Light" w:cs="Open Sans Condensed Light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A3564">
                            <w:rPr>
                              <w:rFonts w:ascii="Open Sans Condensed Light" w:hAnsi="Open Sans Condensed Light" w:cs="Open Sans Condensed Light"/>
                              <w:b/>
                              <w:bCs/>
                              <w:sz w:val="24"/>
                              <w:szCs w:val="24"/>
                            </w:rPr>
                            <w:t>LuminariaSA.org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-53.5pt;margin-top:110.5pt;width:1in;height:99pt;z-index:-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" fillcolor="white [3201]" stroked="f" strokeweight=".5pt">
              <v:textbox>
                <w:txbxContent>
                  <w:p w:rsidR="009A3564" w:rsidRPr="009A3564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color w:val="000000" w:themeColor="text1"/>
                        <w:sz w:val="20"/>
                        <w:szCs w:val="20"/>
                      </w:rPr>
                    </w:pPr>
                    <w:hyperlink r:id="rId2" w:history="1">
                      <w:r w:rsidRPr="009A3564">
                        <w:rPr>
                          <w:rStyle w:val="Hyperlink"/>
                          <w:rFonts w:ascii="Open Sans Condensed Light" w:hAnsi="Open Sans Condensed Light" w:cs="Open Sans Condensed Light"/>
                          <w:color w:val="000000" w:themeColor="text1"/>
                          <w:sz w:val="20"/>
                          <w:szCs w:val="20"/>
                          <w:u w:val="none"/>
                        </w:rPr>
                        <w:t>Admin@LuminariaSA.org</w:t>
                      </w:r>
                    </w:hyperlink>
                  </w:p>
                  <w:p w:rsidR="009A3564" w:rsidRPr="002C6FA7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sz w:val="10"/>
                        <w:szCs w:val="10"/>
                      </w:rPr>
                    </w:pPr>
                  </w:p>
                  <w:p w:rsidR="009A3564" w:rsidRPr="009A3564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</w:pPr>
                    <w:r w:rsidRPr="009A3564"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  <w:t>PO Box 120188</w:t>
                    </w:r>
                  </w:p>
                  <w:p w:rsidR="009A3564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</w:pPr>
                    <w:r w:rsidRPr="009A3564"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  <w:t>San Antonio Texas 782</w:t>
                    </w:r>
                    <w:r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  <w:t>12</w:t>
                    </w:r>
                  </w:p>
                  <w:p w:rsidR="009A3564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</w:pPr>
                    <w:r>
                      <w:rPr>
                        <w:rFonts w:ascii="Open Sans Condensed Light" w:hAnsi="Open Sans Condensed Light" w:cs="Open Sans Condensed Light"/>
                        <w:sz w:val="20"/>
                        <w:szCs w:val="20"/>
                      </w:rPr>
                      <w:t>210.721.1670</w:t>
                    </w:r>
                  </w:p>
                  <w:p w:rsidR="009A3564" w:rsidRPr="002C6FA7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sz w:val="10"/>
                        <w:szCs w:val="10"/>
                      </w:rPr>
                    </w:pPr>
                  </w:p>
                  <w:p w:rsidR="009A3564" w:rsidRPr="009A3564" w:rsidRDefault="009A3564" w:rsidP="009A3564">
                    <w:pPr>
                      <w:spacing w:after="0" w:line="240" w:lineRule="auto"/>
                      <w:ind w:right="-660"/>
                      <w:rPr>
                        <w:rFonts w:ascii="Open Sans Condensed Light" w:hAnsi="Open Sans Condensed Light" w:cs="Open Sans Condensed Light"/>
                        <w:b/>
                        <w:bCs/>
                        <w:sz w:val="24"/>
                        <w:szCs w:val="24"/>
                      </w:rPr>
                    </w:pPr>
                    <w:r w:rsidRPr="009A3564">
                      <w:rPr>
                        <w:rFonts w:ascii="Open Sans Condensed Light" w:hAnsi="Open Sans Condensed Light" w:cs="Open Sans Condensed Light"/>
                        <w:b/>
                        <w:bCs/>
                        <w:sz w:val="24"/>
                        <w:szCs w:val="24"/>
                      </w:rPr>
                      <w:t>LuminariaSA.org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F715F9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1314450" cy="1314450"/>
          <wp:effectExtent l="0" t="0" r="6350" b="6350"/>
          <wp:wrapTight wrapText="bothSides">
            <wp:wrapPolygon edited="0">
              <wp:start x="8139" y="0"/>
              <wp:lineTo x="5843" y="835"/>
              <wp:lineTo x="2504" y="2922"/>
              <wp:lineTo x="1461" y="4800"/>
              <wp:lineTo x="209" y="6678"/>
              <wp:lineTo x="0" y="8557"/>
              <wp:lineTo x="0" y="13565"/>
              <wp:lineTo x="1252" y="16696"/>
              <wp:lineTo x="4383" y="20035"/>
              <wp:lineTo x="7930" y="21496"/>
              <wp:lineTo x="8348" y="21496"/>
              <wp:lineTo x="13148" y="21496"/>
              <wp:lineTo x="13565" y="21496"/>
              <wp:lineTo x="17113" y="20035"/>
              <wp:lineTo x="20243" y="16696"/>
              <wp:lineTo x="21496" y="13565"/>
              <wp:lineTo x="21496" y="8139"/>
              <wp:lineTo x="21287" y="6678"/>
              <wp:lineTo x="20035" y="4800"/>
              <wp:lineTo x="19200" y="2922"/>
              <wp:lineTo x="15235" y="626"/>
              <wp:lineTo x="13357" y="0"/>
              <wp:lineTo x="8139" y="0"/>
            </wp:wrapPolygon>
          </wp:wrapTight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5F9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C6FA7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460C4"/>
    <w:rsid w:val="0098597D"/>
    <w:rsid w:val="009A3564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36F1"/>
    <w:rsid w:val="00DB3FAD"/>
    <w:rsid w:val="00E61C09"/>
    <w:rsid w:val="00EB3B58"/>
    <w:rsid w:val="00EC7359"/>
    <w:rsid w:val="00EE3054"/>
    <w:rsid w:val="00F00606"/>
    <w:rsid w:val="00F01256"/>
    <w:rsid w:val="00F715F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866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A3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Admin@LuminariaSA.org" TargetMode="External"/><Relationship Id="rId1" Type="http://schemas.openxmlformats.org/officeDocument/2006/relationships/hyperlink" Target="mailto:Admin@LuminariaS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minaria/Library/Containers/com.microsoft.Word/Data/Library/Application%20Support/Microsoft/Office/16.0/DTS/Search/%7b4F72309B-6A6B-AA49-972D-785D95FDF03D%7dtf222482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7B0D9F9540A404B966E2F9EE394C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CFF8-A2E4-8147-85CE-6CE1E387D986}"/>
      </w:docPartPr>
      <w:docPartBody>
        <w:p w:rsidR="00000000" w:rsidRDefault="001A1E1B" w:rsidP="001A1E1B">
          <w:pPr>
            <w:pStyle w:val="07B0D9F9540A404B966E2F9EE394C091"/>
          </w:pPr>
          <w:r w:rsidRPr="00576892">
            <w:t>First Name</w:t>
          </w:r>
        </w:p>
      </w:docPartBody>
    </w:docPart>
    <w:docPart>
      <w:docPartPr>
        <w:name w:val="387833EE372C2A46B6B232BF83BB1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7FB21-32B9-0E4B-AE89-E3AC21770E8F}"/>
      </w:docPartPr>
      <w:docPartBody>
        <w:p w:rsidR="00000000" w:rsidRDefault="001A1E1B" w:rsidP="001A1E1B">
          <w:pPr>
            <w:pStyle w:val="387833EE372C2A46B6B232BF83BB196D"/>
          </w:pPr>
          <w:r w:rsidRPr="00576892">
            <w:t>Last Name</w:t>
          </w:r>
        </w:p>
      </w:docPartBody>
    </w:docPart>
    <w:docPart>
      <w:docPartPr>
        <w:name w:val="EDF2539104B12C44B9EC9D5BE677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4F077-1D7A-A343-A338-82BB7CBC6A08}"/>
      </w:docPartPr>
      <w:docPartBody>
        <w:p w:rsidR="00000000" w:rsidRDefault="001A1E1B" w:rsidP="001A1E1B">
          <w:pPr>
            <w:pStyle w:val="EDF2539104B12C44B9EC9D5BE677A882"/>
          </w:pPr>
          <w:r w:rsidRPr="00576892">
            <w:t>Address</w:t>
          </w:r>
        </w:p>
      </w:docPartBody>
    </w:docPart>
    <w:docPart>
      <w:docPartPr>
        <w:name w:val="F15AF7A518595E4FB81F42358332A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C21E3-34F5-CF4F-9AF4-78EA68C3A965}"/>
      </w:docPartPr>
      <w:docPartBody>
        <w:p w:rsidR="00000000" w:rsidRDefault="001A1E1B" w:rsidP="001A1E1B">
          <w:pPr>
            <w:pStyle w:val="F15AF7A518595E4FB81F42358332A4BF"/>
          </w:pPr>
          <w:r w:rsidRPr="00576892">
            <w:t>City/State/Zip</w:t>
          </w:r>
        </w:p>
      </w:docPartBody>
    </w:docPart>
    <w:docPart>
      <w:docPartPr>
        <w:name w:val="9574698BEE731B4BB7977B92758DC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94B4B-9933-8D4F-B764-3AB83ACE2585}"/>
      </w:docPartPr>
      <w:docPartBody>
        <w:p w:rsidR="00000000" w:rsidRDefault="001A1E1B" w:rsidP="001A1E1B">
          <w:pPr>
            <w:pStyle w:val="9574698BEE731B4BB7977B92758DC880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4ED72E2DA0E0794CA0845EBD29C47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4E2CA-0F08-B747-A452-1A1339273888}"/>
      </w:docPartPr>
      <w:docPartBody>
        <w:p w:rsidR="00000000" w:rsidRDefault="001A1E1B" w:rsidP="001A1E1B">
          <w:pPr>
            <w:pStyle w:val="4ED72E2DA0E0794CA0845EBD29C472A4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200D32955E476D41962C5D725398F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3E86D-5B19-564B-94F4-9E66B723F8B2}"/>
      </w:docPartPr>
      <w:docPartBody>
        <w:p w:rsidR="00000000" w:rsidRDefault="001A1E1B" w:rsidP="001A1E1B">
          <w:pPr>
            <w:pStyle w:val="200D32955E476D41962C5D725398FF41"/>
          </w:pPr>
          <w:r w:rsidRPr="00576892">
            <w:t>Enclosed is my tax-deductible gift of</w:t>
          </w:r>
        </w:p>
      </w:docPartBody>
    </w:docPart>
    <w:docPart>
      <w:docPartPr>
        <w:name w:val="23D79AECE6AD544DA631346868C92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585AD-30EF-4B44-BEF6-2F76B0CA5370}"/>
      </w:docPartPr>
      <w:docPartBody>
        <w:p w:rsidR="00000000" w:rsidRDefault="001A1E1B" w:rsidP="001A1E1B">
          <w:pPr>
            <w:pStyle w:val="23D79AECE6AD544DA631346868C92711"/>
          </w:pPr>
          <w:r w:rsidRPr="00576892">
            <w:t>I would like my donation applied toward:</w:t>
          </w:r>
        </w:p>
      </w:docPartBody>
    </w:docPart>
    <w:docPart>
      <w:docPartPr>
        <w:name w:val="D790C6D089718142A8647CD728AF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B7879-C5DA-504E-9B47-626E88ABEC18}"/>
      </w:docPartPr>
      <w:docPartBody>
        <w:p w:rsidR="00000000" w:rsidRDefault="001A1E1B" w:rsidP="001A1E1B">
          <w:pPr>
            <w:pStyle w:val="D790C6D089718142A8647CD728AFE958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BFDF5B661CDB85459054A2EB6086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FEB97-880B-974B-A80D-531DE6CEF1E1}"/>
      </w:docPartPr>
      <w:docPartBody>
        <w:p w:rsidR="00000000" w:rsidRDefault="001A1E1B" w:rsidP="001A1E1B">
          <w:pPr>
            <w:pStyle w:val="BFDF5B661CDB85459054A2EB6086BFB4"/>
          </w:pPr>
          <w:r w:rsidRPr="00576892">
            <w:t>Gift will be matched by:</w:t>
          </w:r>
        </w:p>
      </w:docPartBody>
    </w:docPart>
    <w:docPart>
      <w:docPartPr>
        <w:name w:val="AEB0FD38A4DFDA4E9DA04A348C894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B3ABE-51BA-6745-86A3-3707F261F1C3}"/>
      </w:docPartPr>
      <w:docPartBody>
        <w:p w:rsidR="00000000" w:rsidRDefault="001A1E1B" w:rsidP="001A1E1B">
          <w:pPr>
            <w:pStyle w:val="AEB0FD38A4DFDA4E9DA04A348C89409F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33DED82BD3B44AA7B5B27E9E4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B634-D1DC-9B4D-B6F6-C65DA53C14E8}"/>
      </w:docPartPr>
      <w:docPartBody>
        <w:p w:rsidR="00000000" w:rsidRDefault="001A1E1B" w:rsidP="001A1E1B">
          <w:pPr>
            <w:pStyle w:val="9F633DED82BD3B44AA7B5B27E9E4D920"/>
          </w:pPr>
          <w:r w:rsidRPr="00576892">
            <w:t>Branding/Logo</w:t>
          </w:r>
        </w:p>
      </w:docPartBody>
    </w:docPart>
    <w:docPart>
      <w:docPartPr>
        <w:name w:val="E484C57CF4231F41BE1026AB22FE7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A728E-53C8-2D41-9ABF-6876070CF3E6}"/>
      </w:docPartPr>
      <w:docPartBody>
        <w:p w:rsidR="00000000" w:rsidRDefault="001A1E1B" w:rsidP="001A1E1B">
          <w:pPr>
            <w:pStyle w:val="E484C57CF4231F41BE1026AB22FE7B95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Open Sans Condensed Light">
    <w:altName w:val="Open San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1B"/>
    <w:rsid w:val="001A1E1B"/>
    <w:rsid w:val="0053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1D094075256E40B14FED7636AA1B58">
    <w:name w:val="E51D094075256E40B14FED7636AA1B58"/>
  </w:style>
  <w:style w:type="paragraph" w:customStyle="1" w:styleId="14651CAC1D610942BCE9F7774910D811">
    <w:name w:val="14651CAC1D610942BCE9F7774910D811"/>
  </w:style>
  <w:style w:type="paragraph" w:customStyle="1" w:styleId="4FB9007058FAC04683E58841148F6828">
    <w:name w:val="4FB9007058FAC04683E58841148F6828"/>
  </w:style>
  <w:style w:type="paragraph" w:customStyle="1" w:styleId="22A39F90AF83C849B35276040BB495DE">
    <w:name w:val="22A39F90AF83C849B35276040BB495DE"/>
  </w:style>
  <w:style w:type="paragraph" w:customStyle="1" w:styleId="A976526EB0B626419189D31037587BCD">
    <w:name w:val="A976526EB0B626419189D31037587BCD"/>
  </w:style>
  <w:style w:type="paragraph" w:customStyle="1" w:styleId="9B731E405F54DE4AB02DF78A9524F6A7">
    <w:name w:val="9B731E405F54DE4AB02DF78A9524F6A7"/>
  </w:style>
  <w:style w:type="paragraph" w:customStyle="1" w:styleId="CFF0D50541616F498D08268564CAC4BF">
    <w:name w:val="CFF0D50541616F498D08268564CAC4BF"/>
  </w:style>
  <w:style w:type="paragraph" w:customStyle="1" w:styleId="179C6A01ACED0547965128CC0C9CDF03">
    <w:name w:val="179C6A01ACED0547965128CC0C9CDF03"/>
  </w:style>
  <w:style w:type="paragraph" w:customStyle="1" w:styleId="320163CBA01FA24BBF18648BD494223E">
    <w:name w:val="320163CBA01FA24BBF18648BD494223E"/>
  </w:style>
  <w:style w:type="paragraph" w:customStyle="1" w:styleId="0FE8DDE2D331AB47958B13BDC6B531B5">
    <w:name w:val="0FE8DDE2D331AB47958B13BDC6B531B5"/>
  </w:style>
  <w:style w:type="paragraph" w:customStyle="1" w:styleId="F924548BA0249047ACA9E650563A332A">
    <w:name w:val="F924548BA0249047ACA9E650563A332A"/>
  </w:style>
  <w:style w:type="character" w:styleId="PlaceholderText">
    <w:name w:val="Placeholder Text"/>
    <w:basedOn w:val="DefaultParagraphFont"/>
    <w:uiPriority w:val="99"/>
    <w:semiHidden/>
    <w:rsid w:val="001A1E1B"/>
    <w:rPr>
      <w:color w:val="808080"/>
    </w:rPr>
  </w:style>
  <w:style w:type="paragraph" w:customStyle="1" w:styleId="DAE0CDC665580741B1E1734C348D8AA4">
    <w:name w:val="DAE0CDC665580741B1E1734C348D8AA4"/>
  </w:style>
  <w:style w:type="paragraph" w:customStyle="1" w:styleId="928746D46E8228488DE1EC97207D464C">
    <w:name w:val="928746D46E8228488DE1EC97207D464C"/>
  </w:style>
  <w:style w:type="paragraph" w:customStyle="1" w:styleId="CFE6C1718F26304EA3B5EFD55740F431">
    <w:name w:val="CFE6C1718F26304EA3B5EFD55740F431"/>
  </w:style>
  <w:style w:type="paragraph" w:customStyle="1" w:styleId="07B0D9F9540A404B966E2F9EE394C091">
    <w:name w:val="07B0D9F9540A404B966E2F9EE394C091"/>
    <w:rsid w:val="001A1E1B"/>
  </w:style>
  <w:style w:type="paragraph" w:customStyle="1" w:styleId="387833EE372C2A46B6B232BF83BB196D">
    <w:name w:val="387833EE372C2A46B6B232BF83BB196D"/>
    <w:rsid w:val="001A1E1B"/>
  </w:style>
  <w:style w:type="paragraph" w:customStyle="1" w:styleId="EDF2539104B12C44B9EC9D5BE677A882">
    <w:name w:val="EDF2539104B12C44B9EC9D5BE677A882"/>
    <w:rsid w:val="001A1E1B"/>
  </w:style>
  <w:style w:type="paragraph" w:customStyle="1" w:styleId="F15AF7A518595E4FB81F42358332A4BF">
    <w:name w:val="F15AF7A518595E4FB81F42358332A4BF"/>
    <w:rsid w:val="001A1E1B"/>
  </w:style>
  <w:style w:type="paragraph" w:customStyle="1" w:styleId="9574698BEE731B4BB7977B92758DC880">
    <w:name w:val="9574698BEE731B4BB7977B92758DC880"/>
    <w:rsid w:val="001A1E1B"/>
  </w:style>
  <w:style w:type="paragraph" w:customStyle="1" w:styleId="4ED72E2DA0E0794CA0845EBD29C472A4">
    <w:name w:val="4ED72E2DA0E0794CA0845EBD29C472A4"/>
    <w:rsid w:val="001A1E1B"/>
  </w:style>
  <w:style w:type="paragraph" w:customStyle="1" w:styleId="F5369C26FE58BA4DA693B704C19AF53A">
    <w:name w:val="F5369C26FE58BA4DA693B704C19AF53A"/>
    <w:rsid w:val="001A1E1B"/>
  </w:style>
  <w:style w:type="paragraph" w:customStyle="1" w:styleId="200D32955E476D41962C5D725398FF41">
    <w:name w:val="200D32955E476D41962C5D725398FF41"/>
    <w:rsid w:val="001A1E1B"/>
  </w:style>
  <w:style w:type="paragraph" w:customStyle="1" w:styleId="23D79AECE6AD544DA631346868C92711">
    <w:name w:val="23D79AECE6AD544DA631346868C92711"/>
    <w:rsid w:val="001A1E1B"/>
  </w:style>
  <w:style w:type="paragraph" w:customStyle="1" w:styleId="D790C6D089718142A8647CD728AFE958">
    <w:name w:val="D790C6D089718142A8647CD728AFE958"/>
    <w:rsid w:val="001A1E1B"/>
  </w:style>
  <w:style w:type="paragraph" w:customStyle="1" w:styleId="BFDF5B661CDB85459054A2EB6086BFB4">
    <w:name w:val="BFDF5B661CDB85459054A2EB6086BFB4"/>
    <w:rsid w:val="001A1E1B"/>
  </w:style>
  <w:style w:type="paragraph" w:customStyle="1" w:styleId="AEB0FD38A4DFDA4E9DA04A348C89409F">
    <w:name w:val="AEB0FD38A4DFDA4E9DA04A348C89409F"/>
    <w:rsid w:val="001A1E1B"/>
  </w:style>
  <w:style w:type="paragraph" w:customStyle="1" w:styleId="9F633DED82BD3B44AA7B5B27E9E4D920">
    <w:name w:val="9F633DED82BD3B44AA7B5B27E9E4D920"/>
    <w:rsid w:val="001A1E1B"/>
  </w:style>
  <w:style w:type="paragraph" w:customStyle="1" w:styleId="E484C57CF4231F41BE1026AB22FE7B95">
    <w:name w:val="E484C57CF4231F41BE1026AB22FE7B95"/>
    <w:rsid w:val="001A1E1B"/>
  </w:style>
  <w:style w:type="paragraph" w:customStyle="1" w:styleId="D587483E9115DC4F916272C63412C69A">
    <w:name w:val="D587483E9115DC4F916272C63412C69A"/>
    <w:rsid w:val="001A1E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2020-12-14T16:22:00Z</dcterms:created>
  <dcterms:modified xsi:type="dcterms:W3CDTF">2020-12-14T16:57:00Z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